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-1142365</wp:posOffset>
                </wp:positionH>
                <wp:positionV relativeFrom="paragraph">
                  <wp:posOffset>-913765</wp:posOffset>
                </wp:positionV>
                <wp:extent cx="7559675" cy="4541520"/>
                <wp:effectExtent l="0" t="0" r="3175" b="0"/>
                <wp:wrapNone/>
                <wp:docPr id="84" name="五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454152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五边形 84" o:spid="_x0000_s1026" o:spt="1" style="position:absolute;left:0pt;margin-left:-89.95pt;margin-top:-71.95pt;height:357.6pt;width:595.25pt;z-index:251659264;v-text-anchor:middle;mso-width-relative:page;mso-height-relative:page;" filled="t" stroked="f" coordsize="21600,21600" o:gfxdata="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">
                <v:fill type="frame" on="t" focussize="0,0" recolor="t" rotate="t" r:id="rId5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  <w:rPr>
          <w:rFonts w:hint="eastAsia" w:ascii="微软雅黑" w:hAnsi="微软雅黑" w:eastAsia="微软雅黑"/>
          <w:color w:val="FFFFFF" w:themeColor="background1"/>
          <w:sz w:val="52"/>
          <w:szCs w:val="52"/>
          <w14:textFill>
            <w14:solidFill>
              <w14:schemeClr w14:val="bg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5520690</wp:posOffset>
                </wp:positionV>
                <wp:extent cx="6534150" cy="838200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1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C800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80000"/>
                                <w:sz w:val="80"/>
                                <w:szCs w:val="80"/>
                              </w:rPr>
                              <w:t>年终工作总结与2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80000"/>
                                <w:sz w:val="80"/>
                                <w:szCs w:val="80"/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80000"/>
                                <w:sz w:val="80"/>
                                <w:szCs w:val="80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color w:val="C80000"/>
                                <w:sz w:val="80"/>
                                <w:szCs w:val="80"/>
                                <w:lang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80000"/>
                                <w:sz w:val="80"/>
                                <w:szCs w:val="80"/>
                              </w:rPr>
                              <w:t>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9pt;margin-top:434.7pt;height:66pt;width:514.5pt;z-index:251660288;mso-width-relative:page;mso-height-relative:page;" filled="f" stroked="f" coordsize="21600,21600" o:gfxdata="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FgAAAGRycy9QSwECFAAUAAAACACHTuJAWO2L&#10;990AAAAMAQAADwAAAAAAAAABACAAAAA4AAAAZHJzL2Rvd25yZXYueG1sUEsBAhQAFAAAAAgAh07i&#10;QMh5h2BAAgAAeAQAAA4AAAAAAAAAAQAgAAAAQgEAAGRycy9lMm9Eb2MueG1sUEsFBgAAAAAGAAYA&#10;WQEAAP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100" w:lineRule="exact"/>
                        <w:jc w:val="left"/>
                        <w:rPr>
                          <w:rFonts w:ascii="微软雅黑" w:hAnsi="微软雅黑" w:eastAsia="微软雅黑"/>
                          <w:b/>
                          <w:color w:val="C80000"/>
                          <w:sz w:val="80"/>
                          <w:szCs w:val="8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80000"/>
                          <w:sz w:val="80"/>
                          <w:szCs w:val="80"/>
                        </w:rPr>
                        <w:t>年终工作总结与2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80000"/>
                          <w:sz w:val="80"/>
                          <w:szCs w:val="80"/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80000"/>
                          <w:sz w:val="80"/>
                          <w:szCs w:val="80"/>
                          <w:lang w:val="en-US" w:eastAsia="zh-CN"/>
                        </w:rPr>
                        <w:t>2</w:t>
                      </w:r>
                      <w:r>
                        <w:rPr>
                          <w:rFonts w:hint="default" w:ascii="微软雅黑" w:hAnsi="微软雅黑" w:eastAsia="微软雅黑"/>
                          <w:b/>
                          <w:color w:val="C80000"/>
                          <w:sz w:val="80"/>
                          <w:szCs w:val="80"/>
                          <w:lang w:eastAsia="zh-CN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80000"/>
                          <w:sz w:val="80"/>
                          <w:szCs w:val="80"/>
                        </w:rPr>
                        <w:t>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4104640</wp:posOffset>
                </wp:positionV>
                <wp:extent cx="3934460" cy="12954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446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000" w:lineRule="exact"/>
                              <w:jc w:val="left"/>
                              <w:rPr>
                                <w:rFonts w:hint="default" w:ascii="微软雅黑" w:hAnsi="微软雅黑" w:eastAsia="微软雅黑"/>
                                <w:b/>
                                <w:color w:val="C80000"/>
                                <w:sz w:val="170"/>
                                <w:szCs w:val="17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80000"/>
                                <w:sz w:val="170"/>
                                <w:szCs w:val="170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80000"/>
                                <w:sz w:val="170"/>
                                <w:szCs w:val="170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color w:val="C80000"/>
                                <w:sz w:val="170"/>
                                <w:szCs w:val="170"/>
                                <w:lang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323.2pt;height:102pt;width:309.8pt;z-index:251662336;mso-width-relative:page;mso-height-relative:page;" filled="f" stroked="f" coordsize="21600,21600" o:gfxdata="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FgAAAGRycy9QSwECFAAUAAAACACHTuJA&#10;XiOLBtwAAAALAQAADwAAAAAAAAABACAAAAA4AAAAZHJzL2Rvd25yZXYueG1sUEsBAhQAFAAAAAgA&#10;h07iQO72u/REAgAAdwQAAA4AAAAAAAAAAQAgAAAAQQEAAGRycy9lMm9Eb2MueG1sUEsFBgAAAAAG&#10;AAYAWQEAAP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000" w:lineRule="exact"/>
                        <w:jc w:val="left"/>
                        <w:rPr>
                          <w:rFonts w:hint="default" w:ascii="微软雅黑" w:hAnsi="微软雅黑" w:eastAsia="微软雅黑"/>
                          <w:b/>
                          <w:color w:val="C80000"/>
                          <w:sz w:val="170"/>
                          <w:szCs w:val="17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80000"/>
                          <w:sz w:val="170"/>
                          <w:szCs w:val="170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80000"/>
                          <w:sz w:val="170"/>
                          <w:szCs w:val="170"/>
                          <w:lang w:val="en-US" w:eastAsia="zh-CN"/>
                        </w:rPr>
                        <w:t>2</w:t>
                      </w:r>
                      <w:r>
                        <w:rPr>
                          <w:rFonts w:hint="default" w:ascii="微软雅黑" w:hAnsi="微软雅黑" w:eastAsia="微软雅黑"/>
                          <w:b/>
                          <w:color w:val="C80000"/>
                          <w:sz w:val="170"/>
                          <w:szCs w:val="170"/>
                          <w:lang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5967730</wp:posOffset>
                </wp:positionV>
                <wp:extent cx="4820920" cy="68897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920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000" w:lineRule="exact"/>
                              <w:jc w:val="left"/>
                              <w:rPr>
                                <w:rFonts w:ascii="微软雅黑" w:hAnsi="微软雅黑" w:eastAsia="微软雅黑"/>
                                <w:color w:val="C80000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C80000"/>
                                <w:sz w:val="44"/>
                                <w:szCs w:val="52"/>
                              </w:rPr>
                              <w:t>YEAR-END SUMMARY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7pt;margin-top:469.9pt;height:54.25pt;width:379.6pt;z-index:251663360;mso-width-relative:page;mso-height-relative:page;" filled="f" stroked="f" coordsize="21600,21600" o:gfxdata="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WAAAAZHJzL1BLAQIUABQAAAAIAIdO4kBx&#10;e3NF3QAAAAwBAAAPAAAAAAAAAAEAIAAAADgAAABkcnMvZG93bnJldi54bWxQSwECFAAUAAAACACH&#10;TuJA4TmufUICAAB2BAAADgAAAAAAAAABACAAAABCAQAAZHJzL2Uyb0RvYy54bWxQSwUGAAAAAAYA&#10;BgBZAQAA9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left"/>
                        <w:rPr>
                          <w:rFonts w:ascii="微软雅黑" w:hAnsi="微软雅黑" w:eastAsia="微软雅黑"/>
                          <w:color w:val="C80000"/>
                          <w:sz w:val="44"/>
                          <w:szCs w:val="52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C80000"/>
                          <w:sz w:val="44"/>
                          <w:szCs w:val="52"/>
                        </w:rPr>
                        <w:t>YEAR-END SUMMARY PLAN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3947160</wp:posOffset>
                </wp:positionV>
                <wp:extent cx="1691640" cy="1543050"/>
                <wp:effectExtent l="19050" t="19050" r="41910" b="38100"/>
                <wp:wrapNone/>
                <wp:docPr id="519" name="任意多边形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1543050"/>
                        </a:xfrm>
                        <a:custGeom>
                          <a:avLst/>
                          <a:gdLst>
                            <a:gd name="connsiteX0" fmla="*/ 1232611 w 1232611"/>
                            <a:gd name="connsiteY0" fmla="*/ 190342 h 1269187"/>
                            <a:gd name="connsiteX1" fmla="*/ 1232611 w 1232611"/>
                            <a:gd name="connsiteY1" fmla="*/ 0 h 1269187"/>
                            <a:gd name="connsiteX2" fmla="*/ 0 w 1232611"/>
                            <a:gd name="connsiteY2" fmla="*/ 0 h 1269187"/>
                            <a:gd name="connsiteX3" fmla="*/ 0 w 1232611"/>
                            <a:gd name="connsiteY3" fmla="*/ 1269187 h 1269187"/>
                            <a:gd name="connsiteX4" fmla="*/ 1232611 w 1232611"/>
                            <a:gd name="connsiteY4" fmla="*/ 1269187 h 1269187"/>
                            <a:gd name="connsiteX5" fmla="*/ 1232611 w 1232611"/>
                            <a:gd name="connsiteY5" fmla="*/ 1115568 h 1269187"/>
                            <a:gd name="connsiteX6" fmla="*/ 1232611 w 1232611"/>
                            <a:gd name="connsiteY6" fmla="*/ 1115568 h 12691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32611" h="1269187">
                              <a:moveTo>
                                <a:pt x="1232611" y="190342"/>
                              </a:moveTo>
                              <a:lnTo>
                                <a:pt x="1232611" y="0"/>
                              </a:lnTo>
                              <a:lnTo>
                                <a:pt x="0" y="0"/>
                              </a:lnTo>
                              <a:lnTo>
                                <a:pt x="0" y="1269187"/>
                              </a:lnTo>
                              <a:lnTo>
                                <a:pt x="1232611" y="1269187"/>
                              </a:lnTo>
                              <a:lnTo>
                                <a:pt x="1232611" y="1115568"/>
                              </a:lnTo>
                            </a:path>
                          </a:pathLst>
                        </a:custGeom>
                        <a:ln w="57150">
                          <a:solidFill>
                            <a:srgbClr val="C8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10.95pt;margin-top:310.8pt;height:121.5pt;width:133.2pt;z-index:251664384;v-text-anchor:middle;mso-width-relative:page;mso-height-relative:page;" filled="f" stroked="t" coordsize="1232611,1269187" o:gfxdata="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" path="m1232611,190342l1232611,0,0,0,0,1269187,1232611,1269187,1232611,1115568e">
                <v:path o:connectlocs="1691640,231413;1691640,0;0,0;0,1543050;1691640,1543050;1691640,1356283" o:connectangles="0,0,0,0,0,0"/>
                <v:fill on="f" focussize="0,0"/>
                <v:stroke weight="4.5pt" color="#C8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color w:val="FFFFFF" w:themeColor="background1"/>
          <w:sz w:val="52"/>
          <w:szCs w:val="52"/>
          <w14:textFill>
            <w14:solidFill>
              <w14:schemeClr w14:val="bg1"/>
            </w14:solidFill>
          </w14:textFill>
        </w:rPr>
        <w:t>`</w:t>
      </w:r>
    </w:p>
    <w:p>
      <w:pP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5880735</wp:posOffset>
                </wp:positionV>
                <wp:extent cx="6776085" cy="57404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6085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default" w:ascii="微软雅黑" w:hAnsi="微软雅黑" w:eastAsia="微软雅黑"/>
                                <w:sz w:val="32"/>
                                <w:szCs w:val="3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部门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Hans"/>
                              </w:rPr>
                              <w:t>软件开发部</w:t>
                            </w:r>
                            <w:r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岗位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Hans"/>
                              </w:rPr>
                              <w:t>iOS开发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    姓名：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Hans"/>
                              </w:rPr>
                              <w:t>孙红亮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7pt;margin-top:463.05pt;height:45.2pt;width:533.55pt;z-index:251661312;mso-width-relative:page;mso-height-relative:page;" filled="f" stroked="f" coordsize="21600,21600" o:gfxdata="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FgAAAGRycy9QSwECFAAUAAAACACHTuJA&#10;/BQpvd0AAAANAQAADwAAAAAAAAABACAAAAA4AAAAZHJzL2Rvd25yZXYueG1sUEsBAhQAFAAAAAgA&#10;h07iQPdvuSpDAgAAdgQAAA4AAAAAAAAAAQAgAAAAQgEAAGRycy9lMm9Eb2MueG1sUEsFBgAAAAAG&#10;AAYAWQEAAP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hint="default" w:ascii="微软雅黑" w:hAnsi="微软雅黑" w:eastAsia="微软雅黑"/>
                          <w:sz w:val="32"/>
                          <w:szCs w:val="32"/>
                          <w:lang w:val="en-US" w:eastAsia="zh-Han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部门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Hans"/>
                        </w:rPr>
                        <w:t>软件开发部</w:t>
                      </w:r>
                      <w:r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岗位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Hans"/>
                        </w:rPr>
                        <w:t>iOS开发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 xml:space="preserve">       姓名：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Hans"/>
                        </w:rPr>
                        <w:t>孙红亮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color w:val="FFFFFF" w:themeColor="background1"/>
          <w:sz w:val="52"/>
          <w:szCs w:val="52"/>
          <w14:textFill>
            <w14:solidFill>
              <w14:schemeClr w14:val="bg1"/>
            </w14:solidFill>
          </w14:textFill>
        </w:rPr>
        <w:br w:type="page"/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</w:pP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随着2023年的结束，我作为iOS开发工程师，对过去一年的工作进行了深入的回顾与总结。在过去的一年中，我主要负责iOS应用程序的核心功能开发，包括但不限于用户界面优化、数据处理、网络通信等。同时，我还参与了性能优化、团队协作与沟通等方面的工作。在这一年中，通过不断学习和实践，我获得了宝贵的经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。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  <w:t>新的一年官方推出Swift 5.x：Swift作为苹果的官方开发语言，我对其进行了持续的学习和实践。我深入理解了Swift的特性和优势，包括泛型、闭包、协议等，并在项目中广泛应用。UIKit与SwiftUI的深入理解：我对UIKit框架有了更深入的理解，包括其工作原理、性能优化等方面。同时，我也开始探索并实践SwiftUI，实现了多个界面的重构和优化。本地持久化与缓存策略：我深入研究了CoreData和SQLite的使用，并根据项目需求实现了高效的数据存储和查询。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接下来，我将对工作内容、重点成果、遇到的问题及解决方案进行详细的阐述。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</w:pP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Hans" w:bidi="ar"/>
        </w:rPr>
        <w:t>一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、工作内容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720" w:hanging="36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用户界面优化：我针对应用程序的界面进行了全面的优化工作。我调整了布局、改进了颜色搭配、增加了动画效果等，使界面更加美观、易用。我注重用户体验，不断尝试和改进，以提高应用程序的视觉效果和交互体验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720" w:hanging="36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数据处理：在开发过程中，我负责数据的处理与展示。我实现了高效的数据解析和缓存策略，确保了数据的准确性和实时性。同时，我还通过自定义模型和视图，实现了复杂的数据展示功能。我关注数据的安全性和隐私保护，采取了合适的加密和安全措施来保护用户数据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720" w:hanging="36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网络通信：网络通信是应用程序的重要部分之一。我采用了多种网络通信技术，如URLSession、Alamofire等。在实现数据传输的同时，我还注重了网络请求的管理和缓存策略的优化。我关注网络通信的性能和稳定性，通过合理的请求调度和错误处理机制，</w:t>
      </w:r>
      <w:bookmarkStart w:id="0" w:name="_GoBack"/>
      <w:bookmarkEnd w:id="0"/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提高了应用程序的网络通信能力。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720" w:hanging="36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性能优化：为了提高应用程序的稳定性和用户体验，我进行了多方面的性能优化工作。我优化了内存管理、响应速度和能耗控制等方面，使应用程序的性能得到了显著提升。我关注性能优化的细节，通过合理的资源管理和高效的算法实现，提高了应用程序的运行效率和响应速度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720" w:hanging="36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技术调研与创新：随着移动技术的发展，我对新的iOS技术和设计理念进行了深入的学习与研究。我关注了SwiftUI、CoreML等技术动态，并尝试将这些新技术应用到实际工作中。通过不断地学习和实践，我提高了自己的专业技能和创新意识。我积极参与技术社区的交流和分享活动，与其他开发者共同探讨技术问题和解决方案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720" w:hanging="36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团队协作与沟通：作为团队的一员，我积极参与讨论和协作。我与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  <w:t>需求制定者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、后端工程师等保持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  <w:t>及时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沟通，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  <w:t>遇到问题及时探讨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eastAsia="zh-Hans"/>
        </w:rPr>
        <w:t>，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  <w:t>这些对于新内容的开发以及线上bug的修复有着良好的效果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eastAsia="zh-Hans"/>
        </w:rPr>
        <w:t>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确保项目的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  <w:t>能够在规划周期内上架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。</w:t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Hans" w:bidi="ar"/>
        </w:rPr>
        <w:t>二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、重点成果</w:t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360" w:leftChars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1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功能完善与上线：在项目中，我成功开发并上线了多个功能模块。这些功能包括但不限于用户登录、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  <w:t>课程详情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浏览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，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  <w:t>多平台视频下载本地观看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、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CRM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  <w:t>的下单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eastAsia="zh-Hans"/>
        </w:rPr>
        <w:t xml:space="preserve"> 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  <w:t>合同发送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等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  <w:t>优化处理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。通过不断地迭代和优化，我为应用程序增添了丰富的功能，提高了用户体验和满意度。注重细节和用户体验，不断优化和完善功能模块，提高应用程序的实用性和易用性。同时，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  <w:t>完成每个功能时我都会自己多测试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eastAsia="zh-Hans"/>
        </w:rPr>
        <w:t>，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  <w:t>减少存在的逻辑问题以及潜在的bug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eastAsia="zh-Hans"/>
        </w:rPr>
        <w:t>，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  <w:lang w:val="en-US" w:eastAsia="zh-Hans"/>
        </w:rPr>
        <w:t>再交予测试人员的时候就能减少双方的工作量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，确保功能的质量和稳定性。</w:t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/>
        <w:ind w:left="360" w:leftChars="0"/>
        <w:jc w:val="both"/>
      </w:pP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2</w:t>
      </w:r>
      <w:r>
        <w:rPr>
          <w:rFonts w:hint="default" w:ascii="Helvetica Regular" w:hAnsi="Helvetica Regular" w:eastAsia="Helvetica" w:cs="Helvetica Regular"/>
          <w:i w:val="0"/>
          <w:iCs w:val="0"/>
          <w:caps w:val="0"/>
          <w:color w:val="1E1F24"/>
          <w:spacing w:val="0"/>
          <w:sz w:val="32"/>
          <w:szCs w:val="32"/>
          <w:u w:val="none"/>
        </w:rPr>
        <w:t>性能优化：通过持续的性能优化工作，我成功提高了应用程序的稳定性和响应速度。通过内存管理优化、网络请求优化等技术手段，我减少了应用程序的崩溃率和卡顿现象，使用户体验更加流畅。我关注性能优化的细节，通过合理的资源管理和高效的算法实现，提高了应用程序的运行效率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sz w:val="32"/>
          <w:szCs w:val="32"/>
          <w:u w:val="none"/>
        </w:rPr>
        <w:t>和响应速度。同时，我还参与了性能测试和监控工作，确保应用程序在不同设备和场景下的性能表现。</w:t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ind w:firstLine="320" w:firstLineChars="100"/>
        <w:rPr>
          <w:rFonts w:hint="default" w:ascii="Helvetica Regular" w:hAnsi="Helvetica Regular" w:cs="Helvetica Regular" w:eastAsiaTheme="minorEastAsia"/>
          <w:kern w:val="2"/>
          <w:sz w:val="32"/>
          <w:szCs w:val="32"/>
          <w:lang w:eastAsia="zh-CN" w:bidi="ar-SA"/>
        </w:rPr>
      </w:pPr>
      <w:r>
        <w:rPr>
          <w:rFonts w:hint="default" w:ascii="Helvetica Regular" w:hAnsi="Helvetica Regular" w:cs="Helvetica Regular"/>
          <w:kern w:val="2"/>
          <w:sz w:val="32"/>
          <w:szCs w:val="32"/>
          <w:lang w:eastAsia="zh-CN" w:bidi="ar-SA"/>
        </w:rPr>
        <w:t>3</w:t>
      </w:r>
      <w:r>
        <w:rPr>
          <w:rFonts w:hint="default" w:ascii="Helvetica Regular" w:hAnsi="Helvetica Regular" w:cs="Helvetica Regular" w:eastAsiaTheme="minorEastAsia"/>
          <w:kern w:val="2"/>
          <w:sz w:val="32"/>
          <w:szCs w:val="32"/>
          <w:lang w:eastAsia="zh-CN" w:bidi="ar-SA"/>
        </w:rPr>
        <w:t>兼容性问题：在适配不同设备和系统版本时，遇到了多种兼容性问题。通过深入学习和实践，逐步解决了这些问题。例如，针对不同屏幕尺寸和分辨率的设备进行适配时，我使用了Auto Layout和Size Classes等技术工具，确保界面在不同设备上的一致性和美观性。</w:t>
      </w:r>
    </w:p>
    <w:p>
      <w:pPr>
        <w:bidi w:val="0"/>
        <w:rPr>
          <w:rFonts w:hint="default" w:ascii="Helvetica Regular" w:hAnsi="Helvetica Regular" w:cs="Helvetica Regular" w:eastAsiaTheme="minorEastAsia"/>
          <w:kern w:val="2"/>
          <w:sz w:val="32"/>
          <w:szCs w:val="32"/>
          <w:lang w:eastAsia="zh-CN" w:bidi="ar-SA"/>
        </w:rPr>
      </w:pPr>
      <w:r>
        <w:rPr>
          <w:rFonts w:hint="default" w:ascii="Helvetica Regular" w:hAnsi="Helvetica Regular" w:cs="Helvetica Regular" w:eastAsiaTheme="minorEastAsia"/>
          <w:kern w:val="2"/>
          <w:sz w:val="32"/>
          <w:szCs w:val="32"/>
          <w:lang w:eastAsia="zh-CN" w:bidi="ar-SA"/>
        </w:rPr>
        <w:t>网络通信问题：在进行网络通信时，有时会出现不稳定的情况。经过调查分析，采取了更加有效的网络管理和通信协议，问题得到了有效解决。例如，我使用了AFNetworking库进行网络请求的管理和缓存控制，提高了网络通信的稳定性和效率。</w:t>
      </w:r>
    </w:p>
    <w:p>
      <w:pPr>
        <w:bidi w:val="0"/>
        <w:rPr>
          <w:rFonts w:hint="default" w:ascii="Helvetica Regular" w:hAnsi="Helvetica Regular" w:cs="Helvetica Regular" w:eastAsiaTheme="minorEastAsia"/>
          <w:kern w:val="2"/>
          <w:sz w:val="32"/>
          <w:szCs w:val="32"/>
          <w:lang w:eastAsia="zh-CN" w:bidi="ar-SA"/>
        </w:rPr>
      </w:pPr>
      <w:r>
        <w:rPr>
          <w:rFonts w:hint="default" w:ascii="Helvetica Regular" w:hAnsi="Helvetica Regular" w:cs="Helvetica Regular" w:eastAsiaTheme="minorEastAsia"/>
          <w:kern w:val="2"/>
          <w:sz w:val="32"/>
          <w:szCs w:val="32"/>
          <w:lang w:eastAsia="zh-CN" w:bidi="ar-SA"/>
        </w:rPr>
        <w:t>内存管理问题：在开发过程中，偶尔出现内存泄漏和异常情况。通过深入研究和学习，提高了内存管理的水平，降低了问题出现的概率。例如，我使用了Instruments工具进行内存泄漏检测和性能分析，及时发现并修复了潜在的内存管理问题</w:t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32"/>
          <w:szCs w:val="3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32"/>
          <w:szCs w:val="32"/>
          <w:lang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Hans" w:bidi="ar-SA"/>
        </w:rPr>
        <w:t>三</w:t>
      </w:r>
      <w:r>
        <w:rPr>
          <w:rFonts w:hint="eastAsia" w:asciiTheme="minorHAnsi" w:hAnsiTheme="minorHAnsi" w:eastAsiaTheme="minorEastAsia" w:cstheme="minorBidi"/>
          <w:kern w:val="2"/>
          <w:sz w:val="32"/>
          <w:szCs w:val="32"/>
          <w:lang w:eastAsia="zh-CN" w:bidi="ar-SA"/>
        </w:rPr>
        <w:t>、展望与计划</w:t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Theme="minorHAnsi" w:hAnsiTheme="minorHAnsi" w:eastAsiaTheme="minorEastAsia" w:cstheme="minorBidi"/>
          <w:kern w:val="2"/>
          <w:sz w:val="32"/>
          <w:szCs w:val="32"/>
          <w:lang w:eastAsia="zh-CN" w:bidi="ar-SA"/>
        </w:rPr>
        <w:t>在新的一年里，我将继续努力学习新的技术和知识，不断提高自己的专业技能。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lang w:val="en-US" w:eastAsia="zh-CN" w:bidi="ar"/>
        </w:rPr>
        <w:t>持续的技术更新与学习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lang w:eastAsia="zh-CN" w:bidi="ar"/>
        </w:rPr>
        <w:t>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随着Swift语言的不断发展，我期待在新的一年中深入学习其新特性，如Swift 5.x中的新功能，以提升我的编程技能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eastAsia="zh-CN" w:bidi="ar"/>
        </w:rPr>
        <w:t>。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iOS开发领域始终有新的框架和工具涌现。我计划关注并尝试使用这些新技术，以提高开发效率和质量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eastAsia="zh-CN" w:bidi="ar"/>
        </w:rPr>
        <w:t>。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随着Flutter和React Native等跨平台开发技术的兴起，我计划深入研究这些技术，以实现更高效的跨平台应用开发。进一步提升我的界面设计和交互设计能力，持续关注并实践性能优化技术，如内存管理、响应速度等，以提高应用的稳定性和用户体验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eastAsia="zh-CN" w:bidi="ar"/>
        </w:rPr>
        <w:t>，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Hans" w:bidi="ar"/>
        </w:rPr>
        <w:t>在提升自己个人能力的同时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为公司创造更多的价值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eastAsia="zh-CN" w:bidi="ar"/>
        </w:rPr>
        <w:t>。</w:t>
      </w:r>
      <w:r>
        <w:rPr>
          <w:rFonts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lang w:val="en-US" w:eastAsia="zh-CN" w:bidi="ar"/>
        </w:rPr>
        <w:t>文档编写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Hans" w:bidi="ar"/>
        </w:rPr>
        <w:t>在这一块的工作还是有欠缺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eastAsia="zh-Hans" w:bidi="ar"/>
        </w:rPr>
        <w:t>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虽然我已经编写了一些文档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eastAsia="zh-CN" w:bidi="ar"/>
        </w:rPr>
        <w:t>，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Hans" w:bidi="ar"/>
        </w:rPr>
        <w:t>一个阶段的代码重新回头优化的时候就会忘记当时编译的具体思路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eastAsia="zh-Hans" w:bidi="ar"/>
        </w:rPr>
        <w:t>，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Hans" w:bidi="ar"/>
        </w:rPr>
        <w:t>这对效率方面还是造成了一定的影响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eastAsia="zh-Hans" w:bidi="ar"/>
        </w:rPr>
        <w:t>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我需要在文档的完整性和准确性方面做得更好。这将有助于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Hans" w:bidi="ar"/>
        </w:rPr>
        <w:t>自己与别人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E1F24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更好地理解代码和维护项目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tabs>
          <w:tab w:val="left" w:pos="931"/>
        </w:tabs>
        <w:bidi w:val="0"/>
        <w:jc w:val="left"/>
        <w:rPr>
          <w:rFonts w:cstheme="minorBidi"/>
          <w:kern w:val="2"/>
          <w:sz w:val="21"/>
          <w:szCs w:val="22"/>
          <w:lang w:eastAsia="zh-CN" w:bidi="ar-SA"/>
        </w:rPr>
      </w:pPr>
      <w:r>
        <w:rPr>
          <w:rFonts w:cstheme="minorBidi"/>
          <w:kern w:val="2"/>
          <w:sz w:val="21"/>
          <w:szCs w:val="22"/>
          <w:lang w:eastAsia="zh-CN" w:bidi="ar-SA"/>
        </w:rPr>
        <w:tab/>
      </w:r>
    </w:p>
    <w:p>
      <w:pPr>
        <w:tabs>
          <w:tab w:val="left" w:pos="931"/>
        </w:tabs>
        <w:bidi w:val="0"/>
        <w:jc w:val="left"/>
        <w:rPr>
          <w:rFonts w:cstheme="minorBidi"/>
          <w:kern w:val="2"/>
          <w:sz w:val="21"/>
          <w:szCs w:val="22"/>
          <w:lang w:eastAsia="zh-CN" w:bidi="ar-SA"/>
        </w:rPr>
      </w:pPr>
    </w:p>
    <w:p>
      <w:pPr>
        <w:tabs>
          <w:tab w:val="left" w:pos="931"/>
        </w:tabs>
        <w:bidi w:val="0"/>
        <w:jc w:val="left"/>
        <w:rPr>
          <w:rFonts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tabs>
          <w:tab w:val="left" w:pos="8949"/>
        </w:tabs>
        <w:bidi w:val="0"/>
        <w:jc w:val="left"/>
        <w:rPr>
          <w:rFonts w:cstheme="minorBidi"/>
          <w:kern w:val="2"/>
          <w:sz w:val="21"/>
          <w:szCs w:val="22"/>
          <w:lang w:eastAsia="zh-CN" w:bidi="ar-SA"/>
        </w:rPr>
      </w:pPr>
      <w:r>
        <w:rPr>
          <w:rFonts w:cstheme="minorBidi"/>
          <w:kern w:val="2"/>
          <w:sz w:val="21"/>
          <w:szCs w:val="22"/>
          <w:lang w:eastAsia="zh-CN" w:bidi="ar-SA"/>
        </w:rPr>
        <w:tab/>
      </w:r>
    </w:p>
    <w:p>
      <w:pPr>
        <w:tabs>
          <w:tab w:val="left" w:pos="8949"/>
        </w:tabs>
        <w:bidi w:val="0"/>
        <w:jc w:val="left"/>
        <w:rPr>
          <w:rFonts w:cstheme="minorBidi"/>
          <w:kern w:val="2"/>
          <w:sz w:val="21"/>
          <w:szCs w:val="22"/>
          <w:lang w:eastAsia="zh-CN" w:bidi="ar-SA"/>
        </w:rPr>
      </w:pPr>
    </w:p>
    <w:p>
      <w:pPr>
        <w:tabs>
          <w:tab w:val="left" w:pos="8949"/>
        </w:tabs>
        <w:bidi w:val="0"/>
        <w:jc w:val="left"/>
        <w:rPr>
          <w:rFonts w:cstheme="minorBidi"/>
          <w:kern w:val="2"/>
          <w:sz w:val="21"/>
          <w:szCs w:val="22"/>
          <w:lang w:eastAsia="zh-CN" w:bidi="ar-SA"/>
        </w:rPr>
      </w:pPr>
    </w:p>
    <w:p>
      <w:pPr>
        <w:tabs>
          <w:tab w:val="left" w:pos="8949"/>
        </w:tabs>
        <w:bidi w:val="0"/>
        <w:jc w:val="left"/>
        <w:rPr>
          <w:rFonts w:cstheme="minorBidi"/>
          <w:kern w:val="2"/>
          <w:sz w:val="21"/>
          <w:szCs w:val="22"/>
          <w:lang w:eastAsia="zh-CN" w:bidi="ar-SA"/>
        </w:rPr>
      </w:pPr>
    </w:p>
    <w:p>
      <w:pPr>
        <w:tabs>
          <w:tab w:val="left" w:pos="8949"/>
        </w:tabs>
        <w:bidi w:val="0"/>
        <w:jc w:val="left"/>
        <w:rPr>
          <w:rFonts w:cstheme="minorBidi"/>
          <w:kern w:val="2"/>
          <w:sz w:val="21"/>
          <w:szCs w:val="22"/>
          <w:lang w:eastAsia="zh-CN" w:bidi="ar-SA"/>
        </w:rPr>
      </w:pPr>
    </w:p>
    <w:p>
      <w:pPr>
        <w:tabs>
          <w:tab w:val="left" w:pos="8949"/>
        </w:tabs>
        <w:bidi w:val="0"/>
        <w:jc w:val="left"/>
        <w:rPr>
          <w:rFonts w:cstheme="minorBidi"/>
          <w:kern w:val="2"/>
          <w:sz w:val="21"/>
          <w:szCs w:val="22"/>
          <w:lang w:eastAsia="zh-CN" w:bidi="ar-SA"/>
        </w:rPr>
      </w:pPr>
    </w:p>
    <w:p>
      <w:pPr>
        <w:tabs>
          <w:tab w:val="left" w:pos="8949"/>
        </w:tabs>
        <w:bidi w:val="0"/>
        <w:jc w:val="left"/>
        <w:rPr>
          <w:rFonts w:cstheme="minorBidi"/>
          <w:kern w:val="2"/>
          <w:sz w:val="21"/>
          <w:szCs w:val="22"/>
          <w:lang w:eastAsia="zh-CN" w:bidi="ar-SA"/>
        </w:rPr>
      </w:pPr>
    </w:p>
    <w:p>
      <w:pPr>
        <w:tabs>
          <w:tab w:val="left" w:pos="8949"/>
        </w:tabs>
        <w:bidi w:val="0"/>
        <w:jc w:val="left"/>
        <w:rPr>
          <w:rFonts w:cstheme="minorBidi"/>
          <w:kern w:val="2"/>
          <w:sz w:val="21"/>
          <w:szCs w:val="22"/>
          <w:lang w:eastAsia="zh-CN" w:bidi="ar-SA"/>
        </w:rPr>
      </w:pPr>
    </w:p>
    <w:p>
      <w:pPr>
        <w:tabs>
          <w:tab w:val="left" w:pos="8949"/>
        </w:tabs>
        <w:bidi w:val="0"/>
        <w:jc w:val="left"/>
        <w:rPr>
          <w:rFonts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2"/>
          <w:lang w:eastAsia="zh-CN" w:bidi="ar-SA"/>
        </w:rPr>
      </w:pPr>
    </w:p>
    <w:p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Hans" w:bidi="ar-SA"/>
        </w:rPr>
      </w:pPr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BDF7553-464B-E7B8-13D2-A965EC797E1D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D8C1E96D-86BD-B889-13D2-A9652EF9C3A7}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DejaVu Sans">
    <w:altName w:val="苹方-简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方正黑体_GBK">
    <w:altName w:val="汉仪中黑KW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3" w:fontKey="{0D4CF161-7ADA-F061-13D2-A9653CAFE8A0}"/>
  </w:font>
  <w:font w:name="Helvetica Regular"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4" w:fontKey="{C13FDDCC-9C24-859B-13D2-A9652BCD3F45}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  <w:p>
    <w:pPr>
      <w:pStyle w:val="6"/>
    </w:pPr>
  </w:p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7D4910"/>
    <w:multiLevelType w:val="multilevel"/>
    <w:tmpl w:val="CF7D491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saveSubset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JjZmE1ZWZjZjkwOTY2YjIxODdiYWM1YzQzMTA1ZmQifQ=="/>
  </w:docVars>
  <w:rsids>
    <w:rsidRoot w:val="1D7D1A02"/>
    <w:rsid w:val="000052BC"/>
    <w:rsid w:val="000329DC"/>
    <w:rsid w:val="0004032B"/>
    <w:rsid w:val="00043186"/>
    <w:rsid w:val="00056CDF"/>
    <w:rsid w:val="0006226A"/>
    <w:rsid w:val="00081C91"/>
    <w:rsid w:val="00091FDD"/>
    <w:rsid w:val="000B0F38"/>
    <w:rsid w:val="000B5A2E"/>
    <w:rsid w:val="000C6A8B"/>
    <w:rsid w:val="000E38BA"/>
    <w:rsid w:val="000F2417"/>
    <w:rsid w:val="000F7FEE"/>
    <w:rsid w:val="00107A7F"/>
    <w:rsid w:val="0012786C"/>
    <w:rsid w:val="00130F3A"/>
    <w:rsid w:val="00135497"/>
    <w:rsid w:val="0013724A"/>
    <w:rsid w:val="00143FAB"/>
    <w:rsid w:val="00146AC5"/>
    <w:rsid w:val="00150913"/>
    <w:rsid w:val="00152D28"/>
    <w:rsid w:val="00153219"/>
    <w:rsid w:val="00161D1B"/>
    <w:rsid w:val="00164FAB"/>
    <w:rsid w:val="00167CE2"/>
    <w:rsid w:val="001705A9"/>
    <w:rsid w:val="001750CA"/>
    <w:rsid w:val="00187E04"/>
    <w:rsid w:val="00192073"/>
    <w:rsid w:val="001A463D"/>
    <w:rsid w:val="001C3E2E"/>
    <w:rsid w:val="001C40BE"/>
    <w:rsid w:val="001E4392"/>
    <w:rsid w:val="0021596E"/>
    <w:rsid w:val="00226230"/>
    <w:rsid w:val="00254D22"/>
    <w:rsid w:val="00261FDD"/>
    <w:rsid w:val="0027047A"/>
    <w:rsid w:val="00272A95"/>
    <w:rsid w:val="00281F11"/>
    <w:rsid w:val="00285AA8"/>
    <w:rsid w:val="00287C4A"/>
    <w:rsid w:val="00294DA7"/>
    <w:rsid w:val="002A0CB6"/>
    <w:rsid w:val="002B1EB8"/>
    <w:rsid w:val="002F2778"/>
    <w:rsid w:val="002F2F94"/>
    <w:rsid w:val="0030268B"/>
    <w:rsid w:val="00313A18"/>
    <w:rsid w:val="00321206"/>
    <w:rsid w:val="003400B4"/>
    <w:rsid w:val="00340D6B"/>
    <w:rsid w:val="003801D1"/>
    <w:rsid w:val="00381ABB"/>
    <w:rsid w:val="003877F3"/>
    <w:rsid w:val="00387888"/>
    <w:rsid w:val="00387C28"/>
    <w:rsid w:val="003B3A08"/>
    <w:rsid w:val="003C0C59"/>
    <w:rsid w:val="003D27E4"/>
    <w:rsid w:val="003E34B6"/>
    <w:rsid w:val="003E734A"/>
    <w:rsid w:val="003E7FBB"/>
    <w:rsid w:val="003F1319"/>
    <w:rsid w:val="00400224"/>
    <w:rsid w:val="00423218"/>
    <w:rsid w:val="004502AC"/>
    <w:rsid w:val="00453E96"/>
    <w:rsid w:val="0048422D"/>
    <w:rsid w:val="00485424"/>
    <w:rsid w:val="00492646"/>
    <w:rsid w:val="00496E7F"/>
    <w:rsid w:val="004B65DD"/>
    <w:rsid w:val="004C738D"/>
    <w:rsid w:val="004C75AC"/>
    <w:rsid w:val="004D5A2E"/>
    <w:rsid w:val="0050528E"/>
    <w:rsid w:val="005170F6"/>
    <w:rsid w:val="00517B71"/>
    <w:rsid w:val="005306D0"/>
    <w:rsid w:val="00531C4D"/>
    <w:rsid w:val="00532450"/>
    <w:rsid w:val="005355AD"/>
    <w:rsid w:val="00563CAD"/>
    <w:rsid w:val="0057465C"/>
    <w:rsid w:val="005750C0"/>
    <w:rsid w:val="00586BA1"/>
    <w:rsid w:val="005B6E5F"/>
    <w:rsid w:val="005D0193"/>
    <w:rsid w:val="005E36E5"/>
    <w:rsid w:val="005E5DF9"/>
    <w:rsid w:val="00610D93"/>
    <w:rsid w:val="006341F6"/>
    <w:rsid w:val="006361E6"/>
    <w:rsid w:val="00664E2D"/>
    <w:rsid w:val="00692D86"/>
    <w:rsid w:val="0069795C"/>
    <w:rsid w:val="006A1960"/>
    <w:rsid w:val="006A61E6"/>
    <w:rsid w:val="006E4F6E"/>
    <w:rsid w:val="006F02FB"/>
    <w:rsid w:val="006F46A8"/>
    <w:rsid w:val="006F4FE5"/>
    <w:rsid w:val="00704F9F"/>
    <w:rsid w:val="00705BDD"/>
    <w:rsid w:val="00707080"/>
    <w:rsid w:val="00723621"/>
    <w:rsid w:val="00724237"/>
    <w:rsid w:val="00730BF6"/>
    <w:rsid w:val="00733498"/>
    <w:rsid w:val="00733772"/>
    <w:rsid w:val="007905E1"/>
    <w:rsid w:val="007A6708"/>
    <w:rsid w:val="007A670A"/>
    <w:rsid w:val="007E09AB"/>
    <w:rsid w:val="007E3361"/>
    <w:rsid w:val="007E4BBF"/>
    <w:rsid w:val="007E58C0"/>
    <w:rsid w:val="00813E9E"/>
    <w:rsid w:val="00820181"/>
    <w:rsid w:val="008219B1"/>
    <w:rsid w:val="008245BD"/>
    <w:rsid w:val="00832AA1"/>
    <w:rsid w:val="00842DEA"/>
    <w:rsid w:val="00882F61"/>
    <w:rsid w:val="008A09D9"/>
    <w:rsid w:val="008A32B0"/>
    <w:rsid w:val="008B1AD8"/>
    <w:rsid w:val="008E13D6"/>
    <w:rsid w:val="0090025A"/>
    <w:rsid w:val="00914288"/>
    <w:rsid w:val="009169AC"/>
    <w:rsid w:val="009761D1"/>
    <w:rsid w:val="00985258"/>
    <w:rsid w:val="009C5082"/>
    <w:rsid w:val="009D215C"/>
    <w:rsid w:val="009E5E86"/>
    <w:rsid w:val="009E7C52"/>
    <w:rsid w:val="009F304E"/>
    <w:rsid w:val="009F6D40"/>
    <w:rsid w:val="00A10A24"/>
    <w:rsid w:val="00A15659"/>
    <w:rsid w:val="00A34C94"/>
    <w:rsid w:val="00A43202"/>
    <w:rsid w:val="00A44FC1"/>
    <w:rsid w:val="00A76944"/>
    <w:rsid w:val="00A818B2"/>
    <w:rsid w:val="00AC1ADD"/>
    <w:rsid w:val="00AC3370"/>
    <w:rsid w:val="00AC3D9E"/>
    <w:rsid w:val="00B35939"/>
    <w:rsid w:val="00B35ED2"/>
    <w:rsid w:val="00B567F9"/>
    <w:rsid w:val="00B57612"/>
    <w:rsid w:val="00B868A2"/>
    <w:rsid w:val="00B97993"/>
    <w:rsid w:val="00BA7100"/>
    <w:rsid w:val="00BD15A8"/>
    <w:rsid w:val="00BD353D"/>
    <w:rsid w:val="00BD6A4A"/>
    <w:rsid w:val="00C021B7"/>
    <w:rsid w:val="00C124A9"/>
    <w:rsid w:val="00C25CEB"/>
    <w:rsid w:val="00C37E00"/>
    <w:rsid w:val="00C437C2"/>
    <w:rsid w:val="00C634D6"/>
    <w:rsid w:val="00C73DE4"/>
    <w:rsid w:val="00C927F6"/>
    <w:rsid w:val="00C95CFF"/>
    <w:rsid w:val="00C963A9"/>
    <w:rsid w:val="00CA1C32"/>
    <w:rsid w:val="00CC45DA"/>
    <w:rsid w:val="00D06967"/>
    <w:rsid w:val="00D364E7"/>
    <w:rsid w:val="00D41D2D"/>
    <w:rsid w:val="00D812BE"/>
    <w:rsid w:val="00D91C11"/>
    <w:rsid w:val="00DA2C6E"/>
    <w:rsid w:val="00DB2BD7"/>
    <w:rsid w:val="00DB3AFD"/>
    <w:rsid w:val="00DB694F"/>
    <w:rsid w:val="00DC436E"/>
    <w:rsid w:val="00DD49A6"/>
    <w:rsid w:val="00DD5C0B"/>
    <w:rsid w:val="00DD66B3"/>
    <w:rsid w:val="00DF281A"/>
    <w:rsid w:val="00E300BF"/>
    <w:rsid w:val="00E420AB"/>
    <w:rsid w:val="00E65013"/>
    <w:rsid w:val="00E73CD6"/>
    <w:rsid w:val="00E76F71"/>
    <w:rsid w:val="00E84C4A"/>
    <w:rsid w:val="00EA2CF2"/>
    <w:rsid w:val="00EB70CC"/>
    <w:rsid w:val="00EC51F0"/>
    <w:rsid w:val="00EC6F31"/>
    <w:rsid w:val="00EC7539"/>
    <w:rsid w:val="00EF1C06"/>
    <w:rsid w:val="00EF3B84"/>
    <w:rsid w:val="00F02970"/>
    <w:rsid w:val="00F13D96"/>
    <w:rsid w:val="00F40042"/>
    <w:rsid w:val="00F424DD"/>
    <w:rsid w:val="00F45CAF"/>
    <w:rsid w:val="00F461C9"/>
    <w:rsid w:val="00F47E53"/>
    <w:rsid w:val="00F5196F"/>
    <w:rsid w:val="00F53102"/>
    <w:rsid w:val="00F737BB"/>
    <w:rsid w:val="00F824A9"/>
    <w:rsid w:val="00F86DBF"/>
    <w:rsid w:val="00F925A4"/>
    <w:rsid w:val="00FA47E2"/>
    <w:rsid w:val="00FA4A80"/>
    <w:rsid w:val="00FF01DA"/>
    <w:rsid w:val="00FF61A6"/>
    <w:rsid w:val="00FF74C7"/>
    <w:rsid w:val="08DA3F75"/>
    <w:rsid w:val="0DC4588D"/>
    <w:rsid w:val="16664A49"/>
    <w:rsid w:val="1A79319A"/>
    <w:rsid w:val="1A88037F"/>
    <w:rsid w:val="1D7D1A02"/>
    <w:rsid w:val="2AC26A2E"/>
    <w:rsid w:val="37FF9760"/>
    <w:rsid w:val="395B4ECD"/>
    <w:rsid w:val="3A421635"/>
    <w:rsid w:val="3AB25D30"/>
    <w:rsid w:val="3D62723E"/>
    <w:rsid w:val="3F773F59"/>
    <w:rsid w:val="48330944"/>
    <w:rsid w:val="48B52F03"/>
    <w:rsid w:val="49AE4FDB"/>
    <w:rsid w:val="4BDE67D3"/>
    <w:rsid w:val="51870437"/>
    <w:rsid w:val="529D4828"/>
    <w:rsid w:val="5F465980"/>
    <w:rsid w:val="61DC4AD4"/>
    <w:rsid w:val="6CDF74E4"/>
    <w:rsid w:val="6EC80590"/>
    <w:rsid w:val="769F29DD"/>
    <w:rsid w:val="7CCC77E5"/>
    <w:rsid w:val="7ED56DB0"/>
    <w:rsid w:val="BC7FBB83"/>
    <w:rsid w:val="BCEFA8F9"/>
    <w:rsid w:val="BCFE46BB"/>
    <w:rsid w:val="BEFE23AB"/>
    <w:rsid w:val="DFDB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批注框文本 Char"/>
    <w:basedOn w:val="11"/>
    <w:link w:val="5"/>
    <w:qFormat/>
    <w:uiPriority w:val="99"/>
    <w:rPr>
      <w:sz w:val="18"/>
      <w:szCs w:val="18"/>
    </w:rPr>
  </w:style>
  <w:style w:type="character" w:customStyle="1" w:styleId="13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sy/Library/Containers/com.kingsoft.wpsoffice.mac/Data/C:\Users\sy\Library\Containers\com.kingsoft.wpsoffice.mac\Data\C:\Users\Administrator\AppData\Roaming\kingsoft\office6\templates\download\&#40664;&#35748;\&#12304;&#24180;&#32456;&#24635;&#32467;&#12305;&#32418;&#33394;&#31616;&#32422;&#26102;&#23578;&#24180;&#32456;&#24037;&#20316;&#24635;&#32467;&#27719;&#25253;&#35745;&#21010;&#27169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【年终总结】红色简约时尚年终工作总结汇报计划模.docx</Template>
  <Pages>8</Pages>
  <Words>3000</Words>
  <Characters>3048</Characters>
  <Lines>1</Lines>
  <Paragraphs>1</Paragraphs>
  <TotalTime>325</TotalTime>
  <ScaleCrop>false</ScaleCrop>
  <LinksUpToDate>false</LinksUpToDate>
  <CharactersWithSpaces>3116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qzuser</cp:category>
  <dcterms:created xsi:type="dcterms:W3CDTF">2018-01-11T18:46:00Z</dcterms:created>
  <dc:creator>人力资源中心</dc:creator>
  <cp:keywords>qzuser</cp:keywords>
  <cp:lastModifiedBy>Lifetruth</cp:lastModifiedBy>
  <dcterms:modified xsi:type="dcterms:W3CDTF">2024-01-19T09:36:19Z</dcterms:modified>
  <dc:title>年度总结与计划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809887DD27544A27900A2541A88712EA</vt:lpwstr>
  </property>
</Properties>
</file>